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185A8062" w14:textId="151F3531" w:rsidR="009E4127" w:rsidRDefault="00976117" w:rsidP="004E501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442526" wp14:editId="0044678A">
                <wp:simplePos x="0" y="0"/>
                <wp:positionH relativeFrom="column">
                  <wp:posOffset>158115</wp:posOffset>
                </wp:positionH>
                <wp:positionV relativeFrom="paragraph">
                  <wp:posOffset>-243840</wp:posOffset>
                </wp:positionV>
                <wp:extent cx="6673016" cy="682388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016" cy="6823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1A0869" w14:textId="61DA5F6F" w:rsidR="00072DC3" w:rsidRPr="00072DC3" w:rsidRDefault="00072DC3" w:rsidP="00072DC3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68"/>
                                <w:szCs w:val="68"/>
                                <w:lang w:val="en-US"/>
                              </w:rPr>
                            </w:pPr>
                            <w:r w:rsidRPr="00072DC3">
                              <w:rPr>
                                <w:b/>
                                <w:bCs/>
                                <w:color w:val="002060"/>
                                <w:sz w:val="68"/>
                                <w:szCs w:val="68"/>
                                <w:lang w:val="en-US"/>
                              </w:rPr>
                              <w:t>School Council Meeting Minutes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E44252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2.45pt;margin-top:-19.2pt;width:525.45pt;height:53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" filled="f" stroked="f" strokeweight=".5pt">
                <v:textbox>
                  <w:txbxContent>
                    <w:p w14:paraId="501A0869" w14:textId="61DA5F6F" w:rsidR="00072DC3" w:rsidRPr="00072DC3" w:rsidRDefault="00072DC3" w:rsidP="00072DC3">
                      <w:pPr>
                        <w:jc w:val="center"/>
                        <w:rPr>
                          <w:b/>
                          <w:bCs/>
                          <w:color w:val="002060"/>
                          <w:sz w:val="68"/>
                          <w:szCs w:val="68"/>
                          <w:lang w:val="en-US"/>
                        </w:rPr>
                      </w:pPr>
                      <w:r w:rsidRPr="00072DC3">
                        <w:rPr>
                          <w:b/>
                          <w:bCs/>
                          <w:color w:val="002060"/>
                          <w:sz w:val="68"/>
                          <w:szCs w:val="68"/>
                          <w:lang w:val="en-US"/>
                        </w:rPr>
                        <w:t>School Council Meeting Minutes</w:t>
                      </w:r>
                    </w:p>
                  </w:txbxContent>
                </v:textbox>
              </v:shape>
            </w:pict>
          </mc:Fallback>
        </mc:AlternateContent>
      </w:r>
      <w:r w:rsidR="00072DC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FD101F4" wp14:editId="125FA9D4">
                <wp:simplePos x="0" y="0"/>
                <wp:positionH relativeFrom="column">
                  <wp:posOffset>4027492</wp:posOffset>
                </wp:positionH>
                <wp:positionV relativeFrom="paragraph">
                  <wp:posOffset>257810</wp:posOffset>
                </wp:positionV>
                <wp:extent cx="723265" cy="340995"/>
                <wp:effectExtent l="0" t="0" r="0" b="19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265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F375A0" w14:textId="723A8DA2" w:rsidR="00072DC3" w:rsidRPr="00072DC3" w:rsidRDefault="00072DC3" w:rsidP="00072DC3">
                            <w:pPr>
                              <w:jc w:val="lef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Time: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4FD101F4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317.15pt;margin-top:20.3pt;width:56.95pt;height:26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" filled="f" stroked="f" strokeweight=".5pt">
                <v:textbox>
                  <w:txbxContent>
                    <w:p w14:paraId="33F375A0" w14:textId="723A8DA2" w:rsidR="00072DC3" w:rsidRPr="00072DC3" w:rsidRDefault="00072DC3" w:rsidP="00072DC3">
                      <w:pPr>
                        <w:jc w:val="lef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Time:</w:t>
                      </w:r>
                    </w:p>
                  </w:txbxContent>
                </v:textbox>
              </v:shape>
            </w:pict>
          </mc:Fallback>
        </mc:AlternateContent>
      </w:r>
      <w:r w:rsidR="00072DC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3146DF" wp14:editId="52877395">
                <wp:simplePos x="0" y="0"/>
                <wp:positionH relativeFrom="column">
                  <wp:posOffset>-85725</wp:posOffset>
                </wp:positionH>
                <wp:positionV relativeFrom="paragraph">
                  <wp:posOffset>275903</wp:posOffset>
                </wp:positionV>
                <wp:extent cx="723331" cy="340995"/>
                <wp:effectExtent l="0" t="0" r="0" b="190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331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FD8242" w14:textId="3F52C722" w:rsidR="00072DC3" w:rsidRPr="00072DC3" w:rsidRDefault="00072DC3" w:rsidP="00072DC3">
                            <w:pPr>
                              <w:jc w:val="lef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C3146DF" id="Text Box 14" o:spid="_x0000_s1027" type="#_x0000_t202" style="position:absolute;left:0;text-align:left;margin-left:-6.75pt;margin-top:21.7pt;width:56.95pt;height:26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" filled="f" stroked="f" strokeweight=".5pt">
                <v:textbox>
                  <w:txbxContent>
                    <w:p w14:paraId="3CFD8242" w14:textId="3F52C722" w:rsidR="00072DC3" w:rsidRPr="00072DC3" w:rsidRDefault="00072DC3" w:rsidP="00072DC3">
                      <w:pPr>
                        <w:jc w:val="lef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  <w:r w:rsidR="00072DC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A1110F" wp14:editId="06C30281">
                <wp:simplePos x="0" y="0"/>
                <wp:positionH relativeFrom="column">
                  <wp:posOffset>4594092</wp:posOffset>
                </wp:positionH>
                <wp:positionV relativeFrom="paragraph">
                  <wp:posOffset>262881</wp:posOffset>
                </wp:positionV>
                <wp:extent cx="2243370" cy="341592"/>
                <wp:effectExtent l="19050" t="19050" r="24130" b="209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3370" cy="3415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2BBF41D3" w14:textId="20B038D5" w:rsidR="00072DC3" w:rsidRDefault="00567909" w:rsidP="00072DC3">
                            <w:r>
                              <w:t xml:space="preserve">1pm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A1110F" id="Text Box 3" o:spid="_x0000_s1029" type="#_x0000_t202" style="position:absolute;left:0;text-align:left;margin-left:361.75pt;margin-top:20.7pt;width:176.65pt;height:26.9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" fillcolor="white [3212]" strokecolor="#eb8634 [3205]" strokeweight="2.25pt">
                <v:textbox>
                  <w:txbxContent>
                    <w:p w14:paraId="2BBF41D3" w14:textId="20B038D5" w:rsidR="00072DC3" w:rsidRDefault="00567909" w:rsidP="00072DC3">
                      <w:r>
                        <w:t xml:space="preserve">1pm </w:t>
                      </w:r>
                    </w:p>
                  </w:txbxContent>
                </v:textbox>
              </v:shape>
            </w:pict>
          </mc:Fallback>
        </mc:AlternateContent>
      </w:r>
      <w:r w:rsidR="00072DC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E41675" wp14:editId="506E0949">
                <wp:simplePos x="0" y="0"/>
                <wp:positionH relativeFrom="column">
                  <wp:posOffset>1141209</wp:posOffset>
                </wp:positionH>
                <wp:positionV relativeFrom="paragraph">
                  <wp:posOffset>257080</wp:posOffset>
                </wp:positionV>
                <wp:extent cx="2893325" cy="341592"/>
                <wp:effectExtent l="19050" t="19050" r="21590" b="209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325" cy="3415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7923FF06" w14:textId="20BABC0C" w:rsidR="00072DC3" w:rsidRDefault="00567909">
                            <w:r>
                              <w:t>22.9.23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41675" id="Text Box 2" o:spid="_x0000_s1030" type="#_x0000_t202" style="position:absolute;left:0;text-align:left;margin-left:89.85pt;margin-top:20.25pt;width:227.8pt;height:26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" fillcolor="white [3212]" strokecolor="#eb8634 [3205]" strokeweight="2.25pt">
                <v:textbox>
                  <w:txbxContent>
                    <w:p w14:paraId="7923FF06" w14:textId="20BABC0C" w:rsidR="00072DC3" w:rsidRDefault="00567909">
                      <w:r>
                        <w:t>22.9.23</w:t>
                      </w:r>
                    </w:p>
                  </w:txbxContent>
                </v:textbox>
              </v:shape>
            </w:pict>
          </mc:Fallback>
        </mc:AlternateContent>
      </w:r>
    </w:p>
    <w:p w14:paraId="62FBFC40" w14:textId="2FEB5EA5" w:rsidR="009E4127" w:rsidRPr="009E4127" w:rsidRDefault="00072DC3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A89900" wp14:editId="7467DEA2">
                <wp:simplePos x="0" y="0"/>
                <wp:positionH relativeFrom="column">
                  <wp:posOffset>-87090</wp:posOffset>
                </wp:positionH>
                <wp:positionV relativeFrom="paragraph">
                  <wp:posOffset>342104</wp:posOffset>
                </wp:positionV>
                <wp:extent cx="1460311" cy="340995"/>
                <wp:effectExtent l="0" t="0" r="0" b="190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311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C0765A" w14:textId="6A48A869" w:rsidR="00072DC3" w:rsidRPr="00072DC3" w:rsidRDefault="00072DC3" w:rsidP="00072DC3">
                            <w:pPr>
                              <w:jc w:val="lef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In attendance: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EA89900" id="Text Box 15" o:spid="_x0000_s1031" type="#_x0000_t202" style="position:absolute;left:0;text-align:left;margin-left:-6.85pt;margin-top:26.95pt;width:115pt;height:26.8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" filled="f" stroked="f" strokeweight=".5pt">
                <v:textbox>
                  <w:txbxContent>
                    <w:p w14:paraId="2BC0765A" w14:textId="6A48A869" w:rsidR="00072DC3" w:rsidRPr="00072DC3" w:rsidRDefault="00072DC3" w:rsidP="00072DC3">
                      <w:pPr>
                        <w:jc w:val="lef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In attendance:</w:t>
                      </w:r>
                    </w:p>
                  </w:txbxContent>
                </v:textbox>
              </v:shape>
            </w:pict>
          </mc:Fallback>
        </mc:AlternateContent>
      </w:r>
    </w:p>
    <w:p w14:paraId="78091C7B" w14:textId="454F6CE6" w:rsidR="009E4127" w:rsidRPr="009E4127" w:rsidRDefault="00072DC3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65CB17" wp14:editId="7A394446">
                <wp:simplePos x="0" y="0"/>
                <wp:positionH relativeFrom="column">
                  <wp:posOffset>1145540</wp:posOffset>
                </wp:positionH>
                <wp:positionV relativeFrom="paragraph">
                  <wp:posOffset>76522</wp:posOffset>
                </wp:positionV>
                <wp:extent cx="5684539" cy="731577"/>
                <wp:effectExtent l="19050" t="19050" r="11430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4539" cy="7315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6466FB42" w14:textId="532E5F00" w:rsidR="00072DC3" w:rsidRDefault="00567909" w:rsidP="00072DC3">
                            <w:pPr>
                              <w:jc w:val="left"/>
                            </w:pPr>
                            <w:r>
                              <w:t>Mrs Milner &amp; Mrs Easton       Y6 – Araminta &amp; Sophie  Y8 – Peter &amp; Poppy</w:t>
                            </w:r>
                          </w:p>
                          <w:p w14:paraId="3411ED90" w14:textId="71E042D2" w:rsidR="00567909" w:rsidRDefault="00567909" w:rsidP="00072DC3">
                            <w:pPr>
                              <w:jc w:val="left"/>
                            </w:pPr>
                            <w:r>
                              <w:t>Y5 – Imogen &amp; Amelie           Y7 – Charlie &amp; Saffron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5CB17" id="Text Box 4" o:spid="_x0000_s1032" type="#_x0000_t202" style="position:absolute;left:0;text-align:left;margin-left:90.2pt;margin-top:6.05pt;width:447.6pt;height:57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" fillcolor="white [3212]" strokecolor="#eb8634 [3205]" strokeweight="2.25pt">
                <v:textbox>
                  <w:txbxContent>
                    <w:p w14:paraId="6466FB42" w14:textId="532E5F00" w:rsidR="00072DC3" w:rsidRDefault="00567909" w:rsidP="00072DC3">
                      <w:pPr>
                        <w:jc w:val="left"/>
                      </w:pPr>
                      <w:r>
                        <w:t xml:space="preserve">Mrs Milner &amp; Mrs Easton       Y6 – </w:t>
                      </w:r>
                      <w:proofErr w:type="spellStart"/>
                      <w:r>
                        <w:t>Araminta</w:t>
                      </w:r>
                      <w:proofErr w:type="spellEnd"/>
                      <w:r>
                        <w:t xml:space="preserve"> &amp; </w:t>
                      </w:r>
                      <w:proofErr w:type="gramStart"/>
                      <w:r>
                        <w:t>Sophie  Y</w:t>
                      </w:r>
                      <w:proofErr w:type="gramEnd"/>
                      <w:r>
                        <w:t>8 – Peter &amp; Poppy</w:t>
                      </w:r>
                    </w:p>
                    <w:p w14:paraId="3411ED90" w14:textId="71E042D2" w:rsidR="00567909" w:rsidRDefault="00567909" w:rsidP="00072DC3">
                      <w:pPr>
                        <w:jc w:val="left"/>
                      </w:pPr>
                      <w:r>
                        <w:t>Y5 – Imogen &amp; Amelie           Y7 – Charlie &amp; Saffron</w:t>
                      </w:r>
                    </w:p>
                  </w:txbxContent>
                </v:textbox>
              </v:shape>
            </w:pict>
          </mc:Fallback>
        </mc:AlternateContent>
      </w:r>
    </w:p>
    <w:p w14:paraId="109696D8" w14:textId="7F37BB33" w:rsidR="009E4127" w:rsidRPr="009E4127" w:rsidRDefault="009E4127" w:rsidP="009E4127"/>
    <w:p w14:paraId="7C258F31" w14:textId="01FF4C22" w:rsidR="009E4127" w:rsidRPr="009E4127" w:rsidRDefault="00072DC3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0B4E4A" wp14:editId="0A8B1DA2">
                <wp:simplePos x="0" y="0"/>
                <wp:positionH relativeFrom="column">
                  <wp:posOffset>-100643</wp:posOffset>
                </wp:positionH>
                <wp:positionV relativeFrom="paragraph">
                  <wp:posOffset>310515</wp:posOffset>
                </wp:positionV>
                <wp:extent cx="1091243" cy="340995"/>
                <wp:effectExtent l="0" t="0" r="0" b="190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1243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022EB5" w14:textId="29A9C19D" w:rsidR="00072DC3" w:rsidRPr="00072DC3" w:rsidRDefault="00072DC3" w:rsidP="00072DC3">
                            <w:pPr>
                              <w:jc w:val="lef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Apologies: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40B4E4A" id="Text Box 16" o:spid="_x0000_s1033" type="#_x0000_t202" style="position:absolute;left:0;text-align:left;margin-left:-7.9pt;margin-top:24.45pt;width:85.9pt;height:26.8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" filled="f" stroked="f" strokeweight=".5pt">
                <v:textbox>
                  <w:txbxContent>
                    <w:p w14:paraId="3F022EB5" w14:textId="29A9C19D" w:rsidR="00072DC3" w:rsidRPr="00072DC3" w:rsidRDefault="00072DC3" w:rsidP="00072DC3">
                      <w:pPr>
                        <w:jc w:val="lef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Apologies: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3F5AEA" wp14:editId="3D7938E3">
                <wp:simplePos x="0" y="0"/>
                <wp:positionH relativeFrom="column">
                  <wp:posOffset>1146175</wp:posOffset>
                </wp:positionH>
                <wp:positionV relativeFrom="paragraph">
                  <wp:posOffset>253052</wp:posOffset>
                </wp:positionV>
                <wp:extent cx="5684539" cy="341592"/>
                <wp:effectExtent l="19050" t="19050" r="11430" b="2095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4539" cy="3415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773DE7C2" w14:textId="54AD042A" w:rsidR="00072DC3" w:rsidRDefault="00567909" w:rsidP="00072DC3">
                            <w:pPr>
                              <w:jc w:val="left"/>
                            </w:pPr>
                            <w:r>
                              <w:t>None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3F5AEA" id="Text Box 5" o:spid="_x0000_s1034" type="#_x0000_t202" style="position:absolute;left:0;text-align:left;margin-left:90.25pt;margin-top:19.95pt;width:447.6pt;height:26.9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" fillcolor="white [3212]" strokecolor="#eb8634 [3205]" strokeweight="2.25pt">
                <v:textbox>
                  <w:txbxContent>
                    <w:p w14:paraId="773DE7C2" w14:textId="54AD042A" w:rsidR="00072DC3" w:rsidRDefault="00567909" w:rsidP="00072DC3">
                      <w:pPr>
                        <w:jc w:val="left"/>
                      </w:pPr>
                      <w:r>
                        <w:t>None</w:t>
                      </w:r>
                    </w:p>
                  </w:txbxContent>
                </v:textbox>
              </v:shape>
            </w:pict>
          </mc:Fallback>
        </mc:AlternateContent>
      </w:r>
    </w:p>
    <w:p w14:paraId="47F349E1" w14:textId="3EB459A0" w:rsidR="009E4127" w:rsidRPr="009E4127" w:rsidRDefault="009E4127" w:rsidP="009E4127"/>
    <w:p w14:paraId="5B6618F9" w14:textId="51CD7B3B" w:rsidR="009E4127" w:rsidRPr="009E4127" w:rsidRDefault="00072DC3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4E6C87" wp14:editId="19F22716">
                <wp:simplePos x="0" y="0"/>
                <wp:positionH relativeFrom="column">
                  <wp:posOffset>-73442</wp:posOffset>
                </wp:positionH>
                <wp:positionV relativeFrom="paragraph">
                  <wp:posOffset>126327</wp:posOffset>
                </wp:positionV>
                <wp:extent cx="982032" cy="340995"/>
                <wp:effectExtent l="0" t="0" r="0" b="190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032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5FB26D" w14:textId="7611AD0E" w:rsidR="00072DC3" w:rsidRPr="00072DC3" w:rsidRDefault="00072DC3" w:rsidP="00072DC3">
                            <w:pPr>
                              <w:jc w:val="lef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Topic: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C4E6C87" id="Text Box 18" o:spid="_x0000_s1035" type="#_x0000_t202" style="position:absolute;left:0;text-align:left;margin-left:-5.8pt;margin-top:9.95pt;width:77.35pt;height:26.8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" filled="f" stroked="f" strokeweight=".5pt">
                <v:textbox>
                  <w:txbxContent>
                    <w:p w14:paraId="285FB26D" w14:textId="7611AD0E" w:rsidR="00072DC3" w:rsidRPr="00072DC3" w:rsidRDefault="00072DC3" w:rsidP="00072DC3">
                      <w:pPr>
                        <w:jc w:val="lef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Topic: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0352DE" wp14:editId="38277BC4">
                <wp:simplePos x="0" y="0"/>
                <wp:positionH relativeFrom="column">
                  <wp:posOffset>1148080</wp:posOffset>
                </wp:positionH>
                <wp:positionV relativeFrom="paragraph">
                  <wp:posOffset>32707</wp:posOffset>
                </wp:positionV>
                <wp:extent cx="5684539" cy="341592"/>
                <wp:effectExtent l="19050" t="19050" r="11430" b="2095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4539" cy="3415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173DAEF7" w14:textId="7B44D3BE" w:rsidR="00072DC3" w:rsidRDefault="00567909" w:rsidP="00072DC3">
                            <w:pPr>
                              <w:jc w:val="left"/>
                            </w:pPr>
                            <w:r>
                              <w:t xml:space="preserve">‘Getting to know you’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0352DE" id="Text Box 7" o:spid="_x0000_s1036" type="#_x0000_t202" style="position:absolute;left:0;text-align:left;margin-left:90.4pt;margin-top:2.6pt;width:447.6pt;height:26.9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" fillcolor="white [3212]" strokecolor="#eb8634 [3205]" strokeweight="2.25pt">
                <v:textbox>
                  <w:txbxContent>
                    <w:p w14:paraId="173DAEF7" w14:textId="7B44D3BE" w:rsidR="00072DC3" w:rsidRDefault="00567909" w:rsidP="00072DC3">
                      <w:pPr>
                        <w:jc w:val="left"/>
                      </w:pPr>
                      <w:r>
                        <w:t xml:space="preserve">‘Getting to know you’ </w:t>
                      </w:r>
                    </w:p>
                  </w:txbxContent>
                </v:textbox>
              </v:shape>
            </w:pict>
          </mc:Fallback>
        </mc:AlternateContent>
      </w:r>
    </w:p>
    <w:p w14:paraId="76D8F94C" w14:textId="2C62AD1D" w:rsidR="009E4127" w:rsidRPr="009E4127" w:rsidRDefault="00072DC3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85648E" wp14:editId="410000A1">
                <wp:simplePos x="0" y="0"/>
                <wp:positionH relativeFrom="column">
                  <wp:posOffset>-87090</wp:posOffset>
                </wp:positionH>
                <wp:positionV relativeFrom="paragraph">
                  <wp:posOffset>225235</wp:posOffset>
                </wp:positionV>
                <wp:extent cx="1091243" cy="340995"/>
                <wp:effectExtent l="0" t="0" r="0" b="190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1243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BDAB87" w14:textId="0798715D" w:rsidR="00072DC3" w:rsidRPr="00072DC3" w:rsidRDefault="00072DC3" w:rsidP="00072DC3">
                            <w:pPr>
                              <w:jc w:val="lef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Speaker: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885648E" id="Text Box 19" o:spid="_x0000_s1037" type="#_x0000_t202" style="position:absolute;left:0;text-align:left;margin-left:-6.85pt;margin-top:17.75pt;width:85.9pt;height:26.8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" filled="f" stroked="f" strokeweight=".5pt">
                <v:textbox>
                  <w:txbxContent>
                    <w:p w14:paraId="3CBDAB87" w14:textId="0798715D" w:rsidR="00072DC3" w:rsidRPr="00072DC3" w:rsidRDefault="00072DC3" w:rsidP="00072DC3">
                      <w:pPr>
                        <w:jc w:val="lef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Speaker: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068869" wp14:editId="4E541359">
                <wp:simplePos x="0" y="0"/>
                <wp:positionH relativeFrom="column">
                  <wp:posOffset>1148080</wp:posOffset>
                </wp:positionH>
                <wp:positionV relativeFrom="paragraph">
                  <wp:posOffset>163517</wp:posOffset>
                </wp:positionV>
                <wp:extent cx="5684539" cy="341592"/>
                <wp:effectExtent l="19050" t="19050" r="11430" b="2095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4539" cy="3415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69B1A511" w14:textId="5CD403CD" w:rsidR="00072DC3" w:rsidRDefault="00567909" w:rsidP="00072DC3">
                            <w:pPr>
                              <w:jc w:val="left"/>
                            </w:pPr>
                            <w:r>
                              <w:t xml:space="preserve">Mrs Milner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068869" id="Text Box 8" o:spid="_x0000_s1038" type="#_x0000_t202" style="position:absolute;left:0;text-align:left;margin-left:90.4pt;margin-top:12.9pt;width:447.6pt;height:26.9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" fillcolor="white [3212]" strokecolor="#eb8634 [3205]" strokeweight="2.25pt">
                <v:textbox>
                  <w:txbxContent>
                    <w:p w14:paraId="69B1A511" w14:textId="5CD403CD" w:rsidR="00072DC3" w:rsidRDefault="00567909" w:rsidP="00072DC3">
                      <w:pPr>
                        <w:jc w:val="left"/>
                      </w:pPr>
                      <w:r>
                        <w:t xml:space="preserve">Mrs Milner </w:t>
                      </w:r>
                    </w:p>
                  </w:txbxContent>
                </v:textbox>
              </v:shape>
            </w:pict>
          </mc:Fallback>
        </mc:AlternateContent>
      </w:r>
    </w:p>
    <w:p w14:paraId="7CE0C793" w14:textId="41700099" w:rsidR="009E4127" w:rsidRPr="009E4127" w:rsidRDefault="00567909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854D39" wp14:editId="23F31E6E">
                <wp:simplePos x="0" y="0"/>
                <wp:positionH relativeFrom="column">
                  <wp:posOffset>1144905</wp:posOffset>
                </wp:positionH>
                <wp:positionV relativeFrom="paragraph">
                  <wp:posOffset>284480</wp:posOffset>
                </wp:positionV>
                <wp:extent cx="5684520" cy="3019425"/>
                <wp:effectExtent l="19050" t="19050" r="1143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4520" cy="3019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081D4574" w14:textId="7A877143" w:rsidR="00567909" w:rsidRDefault="00567909" w:rsidP="00072DC3">
                            <w:pPr>
                              <w:spacing w:line="360" w:lineRule="auto"/>
                              <w:ind w:right="-312"/>
                              <w:jc w:val="left"/>
                            </w:pPr>
                            <w:r>
                              <w:rPr>
                                <w:u w:val="single"/>
                              </w:rPr>
                              <w:t xml:space="preserve">Photographs taken by SM </w:t>
                            </w:r>
                            <w:r>
                              <w:rPr>
                                <w:u w:val="single"/>
                              </w:rPr>
                              <w:br/>
                            </w:r>
                            <w:r>
                              <w:t xml:space="preserve">- Introduction informing SC what their role involves. </w:t>
                            </w:r>
                            <w:r>
                              <w:br/>
                              <w:t>- What upcoming events are there that we can get involved with</w:t>
                            </w:r>
                            <w:r>
                              <w:br/>
                              <w:t xml:space="preserve">- </w:t>
                            </w:r>
                            <w:r>
                              <w:rPr>
                                <w:u w:val="single"/>
                              </w:rPr>
                              <w:t>World Food Day</w:t>
                            </w:r>
                            <w:r>
                              <w:t xml:space="preserve"> – Charlie &amp; Saffron to take the lead, link to Harvest Festival and Food bank. Assembly 16</w:t>
                            </w:r>
                            <w:r w:rsidRPr="00567909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October. </w:t>
                            </w:r>
                            <w:r>
                              <w:br/>
                              <w:t xml:space="preserve">- Future plans; Anti Bullying Week, Children in Need, Non-Uniform Day for Libya. </w:t>
                            </w:r>
                          </w:p>
                          <w:p w14:paraId="391105C9" w14:textId="046022CF" w:rsidR="00567909" w:rsidRPr="00567909" w:rsidRDefault="00567909" w:rsidP="00072DC3">
                            <w:pPr>
                              <w:spacing w:line="360" w:lineRule="auto"/>
                              <w:ind w:right="-312"/>
                              <w:jc w:val="left"/>
                            </w:pPr>
                            <w:r>
                              <w:t xml:space="preserve">- Future campaigns fundraising; Cancer Research, Talent Show, Art Charity, Draw-athon.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54D39" id="Text Box 9" o:spid="_x0000_s1039" type="#_x0000_t202" style="position:absolute;left:0;text-align:left;margin-left:90.15pt;margin-top:22.4pt;width:447.6pt;height:23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" fillcolor="white [3212]" strokecolor="#eb8634 [3205]" strokeweight="2.25pt">
                <v:textbox>
                  <w:txbxContent>
                    <w:p w14:paraId="081D4574" w14:textId="7A877143" w:rsidR="00567909" w:rsidRDefault="00567909" w:rsidP="00072DC3">
                      <w:pPr>
                        <w:spacing w:line="360" w:lineRule="auto"/>
                        <w:ind w:right="-312"/>
                        <w:jc w:val="left"/>
                      </w:pPr>
                      <w:r>
                        <w:rPr>
                          <w:u w:val="single"/>
                        </w:rPr>
                        <w:t xml:space="preserve">Photographs taken by SM </w:t>
                      </w:r>
                      <w:r>
                        <w:rPr>
                          <w:u w:val="single"/>
                        </w:rPr>
                        <w:br/>
                      </w:r>
                      <w:r>
                        <w:t xml:space="preserve">- Introduction informing SC what their role involves. </w:t>
                      </w:r>
                      <w:r>
                        <w:br/>
                        <w:t>- What upcoming events are there that we can get involved with</w:t>
                      </w:r>
                      <w:r>
                        <w:br/>
                        <w:t xml:space="preserve">- </w:t>
                      </w:r>
                      <w:r>
                        <w:rPr>
                          <w:u w:val="single"/>
                        </w:rPr>
                        <w:t>World Food Day</w:t>
                      </w:r>
                      <w:r>
                        <w:t xml:space="preserve"> – Charlie &amp; Saffron to take the lead, link to Harvest Festival and Food bank. Assembly 16</w:t>
                      </w:r>
                      <w:r w:rsidRPr="00567909">
                        <w:rPr>
                          <w:vertAlign w:val="superscript"/>
                        </w:rPr>
                        <w:t>th</w:t>
                      </w:r>
                      <w:r>
                        <w:t xml:space="preserve"> October. </w:t>
                      </w:r>
                      <w:r>
                        <w:br/>
                        <w:t xml:space="preserve">- Future plans; Anti Bullying Week, Children in Need, Non-Uniform Day for Libya. </w:t>
                      </w:r>
                    </w:p>
                    <w:p w14:paraId="391105C9" w14:textId="046022CF" w:rsidR="00567909" w:rsidRPr="00567909" w:rsidRDefault="00567909" w:rsidP="00072DC3">
                      <w:pPr>
                        <w:spacing w:line="360" w:lineRule="auto"/>
                        <w:ind w:right="-312"/>
                        <w:jc w:val="left"/>
                      </w:pPr>
                      <w:r>
                        <w:t>- Future campaigns fundraising; Cancer Research, Talent Show, Art Charity, Draw-</w:t>
                      </w:r>
                      <w:proofErr w:type="spellStart"/>
                      <w:r>
                        <w:t>athon</w:t>
                      </w:r>
                      <w:proofErr w:type="spellEnd"/>
                      <w:r>
                        <w:t xml:space="preserve">.  </w:t>
                      </w:r>
                    </w:p>
                  </w:txbxContent>
                </v:textbox>
              </v:shape>
            </w:pict>
          </mc:Fallback>
        </mc:AlternateContent>
      </w:r>
      <w:r w:rsidR="00072DC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B91F61" wp14:editId="7B61CAA3">
                <wp:simplePos x="0" y="0"/>
                <wp:positionH relativeFrom="column">
                  <wp:posOffset>-87090</wp:posOffset>
                </wp:positionH>
                <wp:positionV relativeFrom="paragraph">
                  <wp:posOffset>337792</wp:posOffset>
                </wp:positionV>
                <wp:extent cx="1091243" cy="340995"/>
                <wp:effectExtent l="0" t="0" r="0" b="190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1243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B83475" w14:textId="6287EF5F" w:rsidR="00072DC3" w:rsidRPr="00072DC3" w:rsidRDefault="00072DC3" w:rsidP="00072DC3">
                            <w:pPr>
                              <w:jc w:val="lef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B91F61" id="Text Box 21" o:spid="_x0000_s1040" type="#_x0000_t202" style="position:absolute;left:0;text-align:left;margin-left:-6.85pt;margin-top:26.6pt;width:85.9pt;height:26.8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" filled="f" stroked="f" strokeweight=".5pt">
                <v:textbox>
                  <w:txbxContent>
                    <w:p w14:paraId="34B83475" w14:textId="6287EF5F" w:rsidR="00072DC3" w:rsidRPr="00072DC3" w:rsidRDefault="00072DC3" w:rsidP="00072DC3">
                      <w:pPr>
                        <w:jc w:val="lef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Notes</w:t>
                      </w:r>
                    </w:p>
                  </w:txbxContent>
                </v:textbox>
              </v:shape>
            </w:pict>
          </mc:Fallback>
        </mc:AlternateContent>
      </w:r>
    </w:p>
    <w:p w14:paraId="5655530E" w14:textId="497271F4" w:rsidR="009E4127" w:rsidRPr="009E4127" w:rsidRDefault="009E4127" w:rsidP="009E4127"/>
    <w:p w14:paraId="22601548" w14:textId="28AF5CB4" w:rsidR="009E4127" w:rsidRPr="009E4127" w:rsidRDefault="009E4127" w:rsidP="009E4127"/>
    <w:p w14:paraId="5B1D32C9" w14:textId="42880764" w:rsidR="009E4127" w:rsidRPr="009E4127" w:rsidRDefault="009E4127" w:rsidP="009E4127"/>
    <w:p w14:paraId="0A323BBD" w14:textId="07BAB564" w:rsidR="009E4127" w:rsidRPr="009E4127" w:rsidRDefault="009E4127" w:rsidP="009E4127"/>
    <w:p w14:paraId="442A78A8" w14:textId="53DFF4F0" w:rsidR="009E4127" w:rsidRPr="009E4127" w:rsidRDefault="009E4127" w:rsidP="009E4127"/>
    <w:p w14:paraId="2C63AB4F" w14:textId="496F5B57" w:rsidR="009E4127" w:rsidRPr="009E4127" w:rsidRDefault="009E4127" w:rsidP="009E4127"/>
    <w:p w14:paraId="06AFCD38" w14:textId="2215F6DC" w:rsidR="009E4127" w:rsidRPr="009E4127" w:rsidRDefault="009E4127" w:rsidP="009E4127"/>
    <w:p w14:paraId="216096D1" w14:textId="11A2C1CE" w:rsidR="009E4127" w:rsidRPr="009E4127" w:rsidRDefault="009E4127" w:rsidP="009E4127"/>
    <w:p w14:paraId="11868F9E" w14:textId="5A8FF14B" w:rsidR="009E4127" w:rsidRPr="009E4127" w:rsidRDefault="00567909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F113FA" wp14:editId="05E0970B">
                <wp:simplePos x="0" y="0"/>
                <wp:positionH relativeFrom="column">
                  <wp:posOffset>1144905</wp:posOffset>
                </wp:positionH>
                <wp:positionV relativeFrom="paragraph">
                  <wp:posOffset>337820</wp:posOffset>
                </wp:positionV>
                <wp:extent cx="5684520" cy="1343025"/>
                <wp:effectExtent l="19050" t="19050" r="1143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4520" cy="1343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7A0EB227" w14:textId="7C448673" w:rsidR="00072DC3" w:rsidRDefault="00567909" w:rsidP="0056790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left"/>
                            </w:pPr>
                            <w:r>
                              <w:t xml:space="preserve">SM to ask MD-H/GT re: Non-uniform Day </w:t>
                            </w:r>
                          </w:p>
                          <w:p w14:paraId="6BE6E0C3" w14:textId="44BAACF4" w:rsidR="00567909" w:rsidRDefault="00567909" w:rsidP="0056790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left"/>
                            </w:pPr>
                            <w:r>
                              <w:t>SM to plan World Food Day activities with Charlie/Saffron</w:t>
                            </w:r>
                          </w:p>
                          <w:p w14:paraId="4889E355" w14:textId="140F23FE" w:rsidR="00567909" w:rsidRDefault="00567909" w:rsidP="0056790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left"/>
                            </w:pPr>
                            <w:r>
                              <w:t xml:space="preserve">AE to begin to plan CiN activities </w:t>
                            </w:r>
                          </w:p>
                          <w:p w14:paraId="23E47415" w14:textId="5092588B" w:rsidR="00567909" w:rsidRDefault="00567909" w:rsidP="0056790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left"/>
                            </w:pPr>
                            <w:r>
                              <w:t xml:space="preserve">AE/SM to update school council display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113FA" id="Text Box 10" o:spid="_x0000_s1041" type="#_x0000_t202" style="position:absolute;left:0;text-align:left;margin-left:90.15pt;margin-top:26.6pt;width:447.6pt;height:10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" fillcolor="white [3212]" strokecolor="#eb8634 [3205]" strokeweight="2.25pt">
                <v:textbox>
                  <w:txbxContent>
                    <w:p w14:paraId="7A0EB227" w14:textId="7C448673" w:rsidR="00072DC3" w:rsidRDefault="00567909" w:rsidP="0056790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left"/>
                      </w:pPr>
                      <w:r>
                        <w:t xml:space="preserve">SM to ask MD-H/GT re: Non-uniform Day </w:t>
                      </w:r>
                    </w:p>
                    <w:p w14:paraId="6BE6E0C3" w14:textId="44BAACF4" w:rsidR="00567909" w:rsidRDefault="00567909" w:rsidP="0056790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left"/>
                      </w:pPr>
                      <w:r>
                        <w:t>SM to plan World Food Day activities with Charlie/Saffron</w:t>
                      </w:r>
                    </w:p>
                    <w:p w14:paraId="4889E355" w14:textId="140F23FE" w:rsidR="00567909" w:rsidRDefault="00567909" w:rsidP="0056790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left"/>
                      </w:pPr>
                      <w:r>
                        <w:t xml:space="preserve">AE to begin to plan </w:t>
                      </w:r>
                      <w:proofErr w:type="spellStart"/>
                      <w:r>
                        <w:t>CiN</w:t>
                      </w:r>
                      <w:proofErr w:type="spellEnd"/>
                      <w:r>
                        <w:t xml:space="preserve"> activities </w:t>
                      </w:r>
                    </w:p>
                    <w:p w14:paraId="23E47415" w14:textId="5092588B" w:rsidR="00567909" w:rsidRDefault="00567909" w:rsidP="0056790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left"/>
                      </w:pPr>
                      <w:r>
                        <w:t xml:space="preserve">AE/SM to update school council display </w:t>
                      </w:r>
                    </w:p>
                  </w:txbxContent>
                </v:textbox>
              </v:shape>
            </w:pict>
          </mc:Fallback>
        </mc:AlternateContent>
      </w:r>
      <w:r w:rsidR="00072DC3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F1CEE73" wp14:editId="0263E414">
                <wp:simplePos x="0" y="0"/>
                <wp:positionH relativeFrom="column">
                  <wp:posOffset>-87090</wp:posOffset>
                </wp:positionH>
                <wp:positionV relativeFrom="paragraph">
                  <wp:posOffset>52354</wp:posOffset>
                </wp:positionV>
                <wp:extent cx="1077282" cy="60007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7282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00AAC9" w14:textId="3C2FC0CC" w:rsidR="00072DC3" w:rsidRPr="00072DC3" w:rsidRDefault="00072DC3" w:rsidP="00072DC3">
                            <w:pPr>
                              <w:jc w:val="lef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Required action: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CEE73" id="Text Box 22" o:spid="_x0000_s1042" type="#_x0000_t202" style="position:absolute;left:0;text-align:left;margin-left:-6.85pt;margin-top:4.1pt;width:84.85pt;height:47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" filled="f" stroked="f" strokeweight=".5pt">
                <v:textbox>
                  <w:txbxContent>
                    <w:p w14:paraId="3700AAC9" w14:textId="3C2FC0CC" w:rsidR="00072DC3" w:rsidRPr="00072DC3" w:rsidRDefault="00072DC3" w:rsidP="00072DC3">
                      <w:pPr>
                        <w:jc w:val="lef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Required action:</w:t>
                      </w:r>
                    </w:p>
                  </w:txbxContent>
                </v:textbox>
              </v:shape>
            </w:pict>
          </mc:Fallback>
        </mc:AlternateContent>
      </w:r>
    </w:p>
    <w:p w14:paraId="72406302" w14:textId="6D605C5B" w:rsidR="009E4127" w:rsidRPr="009E4127" w:rsidRDefault="009E4127" w:rsidP="009E4127"/>
    <w:p w14:paraId="2B232FED" w14:textId="0DEE4053" w:rsidR="009E4127" w:rsidRPr="009E4127" w:rsidRDefault="009E4127" w:rsidP="009E4127"/>
    <w:p w14:paraId="7FF255A9" w14:textId="37927F2C" w:rsidR="009E4127" w:rsidRDefault="009E4127" w:rsidP="009E4127"/>
    <w:p w14:paraId="0ECD27F0" w14:textId="6D772EC7" w:rsidR="009E4127" w:rsidRDefault="00072DC3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928FBE6" wp14:editId="7BC14FE9">
                <wp:simplePos x="0" y="0"/>
                <wp:positionH relativeFrom="column">
                  <wp:posOffset>-87090</wp:posOffset>
                </wp:positionH>
                <wp:positionV relativeFrom="paragraph">
                  <wp:posOffset>160750</wp:posOffset>
                </wp:positionV>
                <wp:extent cx="1091243" cy="340995"/>
                <wp:effectExtent l="0" t="0" r="0" b="190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1243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BD8E53" w14:textId="457F5C2A" w:rsidR="00072DC3" w:rsidRPr="00072DC3" w:rsidRDefault="00072DC3" w:rsidP="00072DC3">
                            <w:pPr>
                              <w:jc w:val="lef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By who: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928FBE6" id="Text Box 23" o:spid="_x0000_s1045" type="#_x0000_t202" style="position:absolute;left:0;text-align:left;margin-left:-6.85pt;margin-top:12.65pt;width:85.9pt;height:26.8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" filled="f" stroked="f" strokeweight=".5pt">
                <v:textbox>
                  <w:txbxContent>
                    <w:p w14:paraId="24BD8E53" w14:textId="457F5C2A" w:rsidR="00072DC3" w:rsidRPr="00072DC3" w:rsidRDefault="00072DC3" w:rsidP="00072DC3">
                      <w:pPr>
                        <w:jc w:val="lef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By who:</w:t>
                      </w:r>
                    </w:p>
                  </w:txbxContent>
                </v:textbox>
              </v:shape>
            </w:pict>
          </mc:Fallback>
        </mc:AlternateContent>
      </w:r>
    </w:p>
    <w:p w14:paraId="6F81D942" w14:textId="26121F53" w:rsidR="00B8626B" w:rsidRPr="009E4127" w:rsidRDefault="00567909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426653F" wp14:editId="0839485B">
                <wp:simplePos x="0" y="0"/>
                <wp:positionH relativeFrom="column">
                  <wp:posOffset>-73660</wp:posOffset>
                </wp:positionH>
                <wp:positionV relativeFrom="paragraph">
                  <wp:posOffset>630555</wp:posOffset>
                </wp:positionV>
                <wp:extent cx="1220053" cy="551113"/>
                <wp:effectExtent l="0" t="0" r="0" b="190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053" cy="5511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EF8CC3" w14:textId="23306643" w:rsidR="00072DC3" w:rsidRPr="00072DC3" w:rsidRDefault="00072DC3" w:rsidP="00072DC3">
                            <w:pPr>
                              <w:jc w:val="lef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Date of next meeting: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6653F" id="Text Box 25" o:spid="_x0000_s1044" type="#_x0000_t202" style="position:absolute;left:0;text-align:left;margin-left:-5.8pt;margin-top:49.65pt;width:96.05pt;height:43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" filled="f" stroked="f" strokeweight=".5pt">
                <v:textbox>
                  <w:txbxContent>
                    <w:p w14:paraId="74EF8CC3" w14:textId="23306643" w:rsidR="00072DC3" w:rsidRPr="00072DC3" w:rsidRDefault="00072DC3" w:rsidP="00072DC3">
                      <w:pPr>
                        <w:jc w:val="lef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Date of next meeting: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C88994" wp14:editId="362D2763">
                <wp:simplePos x="0" y="0"/>
                <wp:positionH relativeFrom="column">
                  <wp:posOffset>1145540</wp:posOffset>
                </wp:positionH>
                <wp:positionV relativeFrom="paragraph">
                  <wp:posOffset>722630</wp:posOffset>
                </wp:positionV>
                <wp:extent cx="5684539" cy="341592"/>
                <wp:effectExtent l="19050" t="19050" r="11430" b="2095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4539" cy="3415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44A6E328" w14:textId="74A97BCF" w:rsidR="00072DC3" w:rsidRDefault="00567909" w:rsidP="00072DC3">
                            <w:pPr>
                              <w:jc w:val="left"/>
                            </w:pPr>
                            <w:r>
                              <w:t>Monday 2</w:t>
                            </w:r>
                            <w:r w:rsidRPr="00567909"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t xml:space="preserve"> October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C88994" id="Text Box 13" o:spid="_x0000_s1045" type="#_x0000_t202" style="position:absolute;left:0;text-align:left;margin-left:90.2pt;margin-top:56.9pt;width:447.6pt;height:26.9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" fillcolor="white [3212]" strokecolor="#eb8634 [3205]" strokeweight="2.25pt">
                <v:textbox>
                  <w:txbxContent>
                    <w:p w14:paraId="44A6E328" w14:textId="74A97BCF" w:rsidR="00072DC3" w:rsidRDefault="00567909" w:rsidP="00072DC3">
                      <w:pPr>
                        <w:jc w:val="left"/>
                      </w:pPr>
                      <w:r>
                        <w:t>Monday 2</w:t>
                      </w:r>
                      <w:r w:rsidRPr="00567909">
                        <w:rPr>
                          <w:vertAlign w:val="superscript"/>
                        </w:rPr>
                        <w:t>nd</w:t>
                      </w:r>
                      <w:r>
                        <w:t xml:space="preserve"> October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7371FD" wp14:editId="1645D257">
                <wp:simplePos x="0" y="0"/>
                <wp:positionH relativeFrom="column">
                  <wp:posOffset>1144905</wp:posOffset>
                </wp:positionH>
                <wp:positionV relativeFrom="paragraph">
                  <wp:posOffset>67310</wp:posOffset>
                </wp:positionV>
                <wp:extent cx="5684520" cy="438150"/>
                <wp:effectExtent l="19050" t="19050" r="1143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4520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45A8CD0B" w14:textId="2E1BB517" w:rsidR="00072DC3" w:rsidRPr="00072DC3" w:rsidRDefault="00567909" w:rsidP="00072DC3">
                            <w:pPr>
                              <w:spacing w:line="360" w:lineRule="auto"/>
                              <w:ind w:right="-312"/>
                              <w:jc w:val="left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None</w:t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  <w:r w:rsidR="00072DC3"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3CAEC6B0" w14:textId="77777777" w:rsidR="00072DC3" w:rsidRDefault="00072DC3" w:rsidP="00072D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371FD" id="Text Box 12" o:spid="_x0000_s1046" type="#_x0000_t202" style="position:absolute;left:0;text-align:left;margin-left:90.15pt;margin-top:5.3pt;width:447.6pt;height:34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" fillcolor="white [3212]" strokecolor="#eb8634 [3205]" strokeweight="2.25pt">
                <v:textbox>
                  <w:txbxContent>
                    <w:p w14:paraId="45A8CD0B" w14:textId="2E1BB517" w:rsidR="00072DC3" w:rsidRPr="00072DC3" w:rsidRDefault="00567909" w:rsidP="00072DC3">
                      <w:pPr>
                        <w:spacing w:line="360" w:lineRule="auto"/>
                        <w:ind w:right="-312"/>
                        <w:jc w:val="left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None</w:t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  <w:r w:rsidR="00072DC3">
                        <w:rPr>
                          <w:u w:val="single"/>
                        </w:rPr>
                        <w:tab/>
                      </w:r>
                    </w:p>
                    <w:p w14:paraId="3CAEC6B0" w14:textId="77777777" w:rsidR="00072DC3" w:rsidRDefault="00072DC3" w:rsidP="00072DC3"/>
                  </w:txbxContent>
                </v:textbox>
              </v:shape>
            </w:pict>
          </mc:Fallback>
        </mc:AlternateContent>
      </w:r>
      <w:r w:rsidR="00072DC3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BC259B1" wp14:editId="1F08FAB4">
                <wp:simplePos x="0" y="0"/>
                <wp:positionH relativeFrom="column">
                  <wp:posOffset>-87090</wp:posOffset>
                </wp:positionH>
                <wp:positionV relativeFrom="paragraph">
                  <wp:posOffset>164124</wp:posOffset>
                </wp:positionV>
                <wp:extent cx="1090930" cy="55943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93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228BAA" w14:textId="6B68AA5C" w:rsidR="00072DC3" w:rsidRPr="00072DC3" w:rsidRDefault="00072DC3" w:rsidP="00072DC3">
                            <w:pPr>
                              <w:jc w:val="lef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Any other business: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259B1" id="Text Box 24" o:spid="_x0000_s1047" type="#_x0000_t202" style="position:absolute;left:0;text-align:left;margin-left:-6.85pt;margin-top:12.9pt;width:85.9pt;height:44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" filled="f" stroked="f" strokeweight=".5pt">
                <v:textbox>
                  <w:txbxContent>
                    <w:p w14:paraId="21228BAA" w14:textId="6B68AA5C" w:rsidR="00072DC3" w:rsidRPr="00072DC3" w:rsidRDefault="00072DC3" w:rsidP="00072DC3">
                      <w:pPr>
                        <w:jc w:val="lef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Any other business: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8626B" w:rsidRPr="009E4127" w:rsidSect="00B8626B">
      <w:pgSz w:w="11906" w:h="16838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6D5F25" w14:textId="77777777" w:rsidR="005370B5" w:rsidRDefault="005370B5" w:rsidP="00DD5720">
      <w:r>
        <w:separator/>
      </w:r>
    </w:p>
  </w:endnote>
  <w:endnote w:type="continuationSeparator" w:id="0">
    <w:p w14:paraId="3F942B37" w14:textId="77777777" w:rsidR="005370B5" w:rsidRDefault="005370B5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C6620DF1-0800-4CC9-8CFF-A4DD2604F3C5}"/>
    <w:embedBold r:id="rId2" w:fontKey="{E02466EE-B168-4E56-AA16-7803C7A925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00000007" w:usb1="00000001" w:usb2="00000000" w:usb3="00000000" w:csb0="00000093" w:csb1="00000000"/>
    <w:embedRegular r:id="rId3" w:fontKey="{0E1C99B1-8FE9-4A3E-8E3B-15FFF9A37B8D}"/>
    <w:embedBold r:id="rId4" w:fontKey="{4E3F84AA-CE40-4D81-8E0F-742BC7F5213E}"/>
    <w:embedItalic r:id="rId5" w:fontKey="{D4619E92-A799-4C51-A258-14B7BAE6A8ED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Times New Roman"/>
    <w:charset w:val="00"/>
    <w:family w:val="auto"/>
    <w:pitch w:val="variable"/>
    <w:sig w:usb0="00000001" w:usb1="00000001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C340A8AA-8D70-45ED-9BE0-92BDE58CB63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EACE60D7-6723-4124-AE0A-C3610FA6BF7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1C5720" w14:textId="77777777" w:rsidR="005370B5" w:rsidRDefault="005370B5" w:rsidP="00DD5720">
      <w:r>
        <w:separator/>
      </w:r>
    </w:p>
  </w:footnote>
  <w:footnote w:type="continuationSeparator" w:id="0">
    <w:p w14:paraId="13B29E42" w14:textId="77777777" w:rsidR="005370B5" w:rsidRDefault="005370B5" w:rsidP="00DD57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7233BEA"/>
    <w:multiLevelType w:val="hybridMultilevel"/>
    <w:tmpl w:val="6F8E1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DC3"/>
    <w:rsid w:val="00025835"/>
    <w:rsid w:val="0003405A"/>
    <w:rsid w:val="00067C79"/>
    <w:rsid w:val="00072DC3"/>
    <w:rsid w:val="000F227B"/>
    <w:rsid w:val="000F793E"/>
    <w:rsid w:val="00173124"/>
    <w:rsid w:val="00190479"/>
    <w:rsid w:val="001A77E0"/>
    <w:rsid w:val="001B7D7D"/>
    <w:rsid w:val="00254D95"/>
    <w:rsid w:val="003118CF"/>
    <w:rsid w:val="00326698"/>
    <w:rsid w:val="00344899"/>
    <w:rsid w:val="00390382"/>
    <w:rsid w:val="003A6A65"/>
    <w:rsid w:val="003C0267"/>
    <w:rsid w:val="00411653"/>
    <w:rsid w:val="00412284"/>
    <w:rsid w:val="004E5017"/>
    <w:rsid w:val="004F0EE8"/>
    <w:rsid w:val="005144BA"/>
    <w:rsid w:val="00522CBD"/>
    <w:rsid w:val="005370B5"/>
    <w:rsid w:val="00553E0E"/>
    <w:rsid w:val="00567909"/>
    <w:rsid w:val="005A3494"/>
    <w:rsid w:val="005C4467"/>
    <w:rsid w:val="005D1993"/>
    <w:rsid w:val="00601AF5"/>
    <w:rsid w:val="00633A95"/>
    <w:rsid w:val="006D108B"/>
    <w:rsid w:val="00763739"/>
    <w:rsid w:val="00872C5C"/>
    <w:rsid w:val="00874EB6"/>
    <w:rsid w:val="00886FE1"/>
    <w:rsid w:val="008C138D"/>
    <w:rsid w:val="008C227E"/>
    <w:rsid w:val="00976117"/>
    <w:rsid w:val="0098564A"/>
    <w:rsid w:val="0099473A"/>
    <w:rsid w:val="009C47B0"/>
    <w:rsid w:val="009D6608"/>
    <w:rsid w:val="009E1428"/>
    <w:rsid w:val="009E4127"/>
    <w:rsid w:val="009F5EEC"/>
    <w:rsid w:val="00A00327"/>
    <w:rsid w:val="00A72ECB"/>
    <w:rsid w:val="00AC3604"/>
    <w:rsid w:val="00B8626B"/>
    <w:rsid w:val="00CA3011"/>
    <w:rsid w:val="00CC0F47"/>
    <w:rsid w:val="00CE75AA"/>
    <w:rsid w:val="00CF513F"/>
    <w:rsid w:val="00D90104"/>
    <w:rsid w:val="00DD5720"/>
    <w:rsid w:val="00E1404D"/>
    <w:rsid w:val="00E1443E"/>
    <w:rsid w:val="00E376AA"/>
    <w:rsid w:val="00E62A7F"/>
    <w:rsid w:val="00EB6D1C"/>
    <w:rsid w:val="00ED71A2"/>
    <w:rsid w:val="00F3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DA802E"/>
  <w15:chartTrackingRefBased/>
  <w15:docId w15:val="{35FD1805-C57D-4E13-88AE-08A33375B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61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117"/>
    <w:rPr>
      <w:rFonts w:ascii="Segoe UI" w:hAnsi="Segoe UI" w:cs="Segoe UI"/>
      <w:color w:val="1C1C1C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%23Action\%23WIP\DS\Activity%20Sheet%20Template%20Portrait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827573-70EB-4200-92CD-0345D207C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Portrait</Template>
  <TotalTime>0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Twinkl-A5</dc:creator>
  <cp:keywords/>
  <dc:description/>
  <cp:lastModifiedBy>Sarah Milburn</cp:lastModifiedBy>
  <cp:revision>2</cp:revision>
  <cp:lastPrinted>2023-09-22T13:07:00Z</cp:lastPrinted>
  <dcterms:created xsi:type="dcterms:W3CDTF">2023-10-02T11:16:00Z</dcterms:created>
  <dcterms:modified xsi:type="dcterms:W3CDTF">2023-10-02T11:16:00Z</dcterms:modified>
</cp:coreProperties>
</file>